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00D5F" w14:textId="77777777" w:rsidR="00D644FD" w:rsidRDefault="00D644FD" w:rsidP="00D644FD">
      <w:pPr>
        <w:spacing w:after="175"/>
        <w:ind w:right="1974"/>
        <w:jc w:val="right"/>
      </w:pPr>
      <w:r>
        <w:rPr>
          <w:rFonts w:cs="Calibri"/>
          <w:b/>
          <w:sz w:val="28"/>
        </w:rPr>
        <w:t>ZÁKLADNÍ INFORMACE O PODANÉ ŽÁDOSTI</w:t>
      </w:r>
    </w:p>
    <w:p w14:paraId="184DCC22" w14:textId="77777777" w:rsidR="00D644FD" w:rsidRDefault="00D644FD" w:rsidP="00D644FD">
      <w:pPr>
        <w:spacing w:before="227" w:after="0"/>
        <w:ind w:left="-5" w:hanging="10"/>
      </w:pPr>
      <w:r>
        <w:rPr>
          <w:rFonts w:cs="Calibri"/>
          <w:b/>
          <w:sz w:val="24"/>
        </w:rPr>
        <w:t xml:space="preserve">Žadatel fyzická osoba / Zastupující </w:t>
      </w:r>
    </w:p>
    <w:tbl>
      <w:tblPr>
        <w:tblW w:w="9862" w:type="dxa"/>
        <w:tblInd w:w="-104" w:type="dxa"/>
        <w:tblCellMar>
          <w:top w:w="62" w:type="dxa"/>
          <w:left w:w="119" w:type="dxa"/>
          <w:right w:w="115" w:type="dxa"/>
        </w:tblCellMar>
        <w:tblLook w:val="04A0" w:firstRow="1" w:lastRow="0" w:firstColumn="1" w:lastColumn="0" w:noHBand="0" w:noVBand="1"/>
      </w:tblPr>
      <w:tblGrid>
        <w:gridCol w:w="3417"/>
        <w:gridCol w:w="6445"/>
      </w:tblGrid>
      <w:tr w:rsidR="00D644FD" w14:paraId="2B0D1FCA" w14:textId="77777777" w:rsidTr="00290A26">
        <w:trPr>
          <w:trHeight w:val="395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7B9CE6ED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Jméno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4033D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  <w:tr w:rsidR="00D644FD" w14:paraId="0FC3C1CD" w14:textId="77777777" w:rsidTr="00290A26">
        <w:trPr>
          <w:trHeight w:val="397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3189600D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Datum narození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69A20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  <w:tr w:rsidR="00D644FD" w14:paraId="25D62B7D" w14:textId="77777777" w:rsidTr="00290A26">
        <w:trPr>
          <w:trHeight w:val="397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63EE98D5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Adresa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A0888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  <w:tr w:rsidR="00D644FD" w14:paraId="4A9C9A22" w14:textId="77777777" w:rsidTr="00290A26">
        <w:trPr>
          <w:trHeight w:val="397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244F2B56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Právní forma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E3C51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  <w:tr w:rsidR="00D644FD" w14:paraId="41053A63" w14:textId="77777777" w:rsidTr="00290A26">
        <w:trPr>
          <w:trHeight w:val="397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74D1F8B8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Telefon, e-mail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F9A0A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  <w:tr w:rsidR="00D644FD" w14:paraId="2F01CEBC" w14:textId="77777777" w:rsidTr="00290A26">
        <w:trPr>
          <w:trHeight w:val="395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009DD01F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Kontaktní adresa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5D4CF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 xml:space="preserve">       </w:t>
            </w:r>
          </w:p>
        </w:tc>
      </w:tr>
    </w:tbl>
    <w:p w14:paraId="7364D6D0" w14:textId="77777777" w:rsidR="00D644FD" w:rsidRDefault="00D644FD" w:rsidP="00D644FD">
      <w:pPr>
        <w:spacing w:after="0"/>
        <w:ind w:left="-5" w:hanging="10"/>
      </w:pPr>
      <w:r>
        <w:rPr>
          <w:rFonts w:cs="Calibri"/>
          <w:b/>
          <w:sz w:val="24"/>
        </w:rPr>
        <w:t>Bankovní údaje</w:t>
      </w:r>
    </w:p>
    <w:tbl>
      <w:tblPr>
        <w:tblW w:w="9862" w:type="dxa"/>
        <w:tblInd w:w="-104" w:type="dxa"/>
        <w:tblCellMar>
          <w:top w:w="62" w:type="dxa"/>
          <w:left w:w="119" w:type="dxa"/>
          <w:right w:w="115" w:type="dxa"/>
        </w:tblCellMar>
        <w:tblLook w:val="04A0" w:firstRow="1" w:lastRow="0" w:firstColumn="1" w:lastColumn="0" w:noHBand="0" w:noVBand="1"/>
      </w:tblPr>
      <w:tblGrid>
        <w:gridCol w:w="3417"/>
        <w:gridCol w:w="6445"/>
      </w:tblGrid>
      <w:tr w:rsidR="00D644FD" w14:paraId="0DD281D6" w14:textId="77777777" w:rsidTr="00290A26">
        <w:trPr>
          <w:trHeight w:val="395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7E91E591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Číslo účtu žadatele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0DD31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  <w:tr w:rsidR="00D644FD" w14:paraId="0CE3D446" w14:textId="77777777" w:rsidTr="00290A26">
        <w:trPr>
          <w:trHeight w:val="395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5FCBAAD5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IBAN/SWIFT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5A125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 xml:space="preserve">                                   </w:t>
            </w:r>
          </w:p>
        </w:tc>
      </w:tr>
    </w:tbl>
    <w:p w14:paraId="1B532E04" w14:textId="77777777" w:rsidR="00D644FD" w:rsidRDefault="00D644FD" w:rsidP="00D644FD">
      <w:pPr>
        <w:spacing w:after="0"/>
        <w:ind w:left="-5" w:hanging="10"/>
      </w:pPr>
      <w:r>
        <w:rPr>
          <w:rFonts w:cs="Calibri"/>
          <w:b/>
          <w:sz w:val="24"/>
        </w:rPr>
        <w:t>Údaje žádosti</w:t>
      </w:r>
    </w:p>
    <w:tbl>
      <w:tblPr>
        <w:tblW w:w="9862" w:type="dxa"/>
        <w:tblInd w:w="-104" w:type="dxa"/>
        <w:tblCellMar>
          <w:top w:w="62" w:type="dxa"/>
          <w:left w:w="119" w:type="dxa"/>
          <w:right w:w="76" w:type="dxa"/>
        </w:tblCellMar>
        <w:tblLook w:val="04A0" w:firstRow="1" w:lastRow="0" w:firstColumn="1" w:lastColumn="0" w:noHBand="0" w:noVBand="1"/>
      </w:tblPr>
      <w:tblGrid>
        <w:gridCol w:w="3417"/>
        <w:gridCol w:w="6445"/>
      </w:tblGrid>
      <w:tr w:rsidR="00D644FD" w14:paraId="2BEDB17A" w14:textId="77777777" w:rsidTr="00290A26">
        <w:trPr>
          <w:trHeight w:val="395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611905D9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Oblast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25118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  <w:tr w:rsidR="00D644FD" w14:paraId="1302A4B2" w14:textId="77777777" w:rsidTr="00290A26">
        <w:trPr>
          <w:trHeight w:val="397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58BE7228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Název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E4465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  <w:tr w:rsidR="00D644FD" w14:paraId="26236E39" w14:textId="77777777" w:rsidTr="00290A26">
        <w:trPr>
          <w:trHeight w:val="389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6774F782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Účel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834EF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  <w:tr w:rsidR="00D644FD" w14:paraId="565E2D1F" w14:textId="77777777" w:rsidTr="009E54A9">
        <w:trPr>
          <w:trHeight w:val="2465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3848396E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Odůvodnění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FF7B1" w14:textId="77777777" w:rsidR="00D644FD" w:rsidRPr="00605DBB" w:rsidRDefault="00D644FD" w:rsidP="00290A26">
            <w:pPr>
              <w:spacing w:after="0"/>
              <w:ind w:right="38"/>
              <w:rPr>
                <w:rFonts w:eastAsia="Times New Roman"/>
                <w:kern w:val="2"/>
              </w:rPr>
            </w:pPr>
          </w:p>
        </w:tc>
      </w:tr>
      <w:tr w:rsidR="00D644FD" w14:paraId="316F140B" w14:textId="77777777" w:rsidTr="00290A26">
        <w:trPr>
          <w:trHeight w:val="397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75F5E6B5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Požadovaná částka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0B5E5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  <w:tr w:rsidR="00D644FD" w14:paraId="2FCBCDED" w14:textId="77777777" w:rsidTr="00290A26">
        <w:trPr>
          <w:trHeight w:val="397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0D60BB99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Celkové náklady projektu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988A4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  <w:tr w:rsidR="00D644FD" w14:paraId="2545AA6A" w14:textId="77777777" w:rsidTr="00290A26">
        <w:trPr>
          <w:trHeight w:val="397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38A7C87A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Poznámka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2BFD2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  <w:tr w:rsidR="00D644FD" w14:paraId="049DC067" w14:textId="77777777" w:rsidTr="00290A26">
        <w:trPr>
          <w:trHeight w:val="395"/>
        </w:trPr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7CA77726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Datum zaslání</w:t>
            </w:r>
          </w:p>
        </w:tc>
        <w:tc>
          <w:tcPr>
            <w:tcW w:w="6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2FA6B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</w:tbl>
    <w:p w14:paraId="32EAE79E" w14:textId="77777777" w:rsidR="00D644FD" w:rsidRDefault="00D644FD" w:rsidP="00D644FD">
      <w:pPr>
        <w:spacing w:after="0"/>
        <w:ind w:left="-5" w:hanging="10"/>
      </w:pPr>
      <w:r>
        <w:rPr>
          <w:rFonts w:cs="Calibri"/>
          <w:b/>
          <w:sz w:val="24"/>
        </w:rPr>
        <w:t>Přílohy žádosti</w:t>
      </w:r>
    </w:p>
    <w:tbl>
      <w:tblPr>
        <w:tblW w:w="9822" w:type="dxa"/>
        <w:tblInd w:w="-104" w:type="dxa"/>
        <w:tblCellMar>
          <w:top w:w="62" w:type="dxa"/>
          <w:left w:w="119" w:type="dxa"/>
          <w:right w:w="307" w:type="dxa"/>
        </w:tblCellMar>
        <w:tblLook w:val="04A0" w:firstRow="1" w:lastRow="0" w:firstColumn="1" w:lastColumn="0" w:noHBand="0" w:noVBand="1"/>
      </w:tblPr>
      <w:tblGrid>
        <w:gridCol w:w="3409"/>
        <w:gridCol w:w="6413"/>
      </w:tblGrid>
      <w:tr w:rsidR="00D644FD" w14:paraId="648D4ED8" w14:textId="77777777" w:rsidTr="00290A26">
        <w:trPr>
          <w:trHeight w:val="395"/>
        </w:trPr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78C454B6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Počet připojených příloh</w:t>
            </w:r>
          </w:p>
        </w:tc>
        <w:tc>
          <w:tcPr>
            <w:tcW w:w="6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2D2CA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  <w:tr w:rsidR="00D644FD" w14:paraId="24318A57" w14:textId="77777777" w:rsidTr="00290A26">
        <w:trPr>
          <w:trHeight w:val="1738"/>
        </w:trPr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1C16AEE7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  <w:r w:rsidRPr="00605DBB">
              <w:rPr>
                <w:rFonts w:cs="Calibri"/>
                <w:kern w:val="2"/>
              </w:rPr>
              <w:t>Názvy příloh</w:t>
            </w:r>
          </w:p>
        </w:tc>
        <w:tc>
          <w:tcPr>
            <w:tcW w:w="6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0A61E" w14:textId="77777777" w:rsidR="00D644FD" w:rsidRPr="00605DBB" w:rsidRDefault="00D644FD" w:rsidP="00290A26">
            <w:pPr>
              <w:spacing w:after="0"/>
              <w:rPr>
                <w:rFonts w:eastAsia="Times New Roman"/>
                <w:kern w:val="2"/>
              </w:rPr>
            </w:pPr>
          </w:p>
        </w:tc>
      </w:tr>
    </w:tbl>
    <w:p w14:paraId="22E64ADF" w14:textId="77777777" w:rsidR="00962DC3" w:rsidRPr="008C589A" w:rsidRDefault="00962DC3" w:rsidP="00CE4534">
      <w:pPr>
        <w:spacing w:after="0"/>
      </w:pPr>
    </w:p>
    <w:sectPr w:rsidR="00962DC3" w:rsidRPr="008C589A" w:rsidSect="00D313E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B00AC" w14:textId="77777777" w:rsidR="00D24D2F" w:rsidRDefault="00D24D2F" w:rsidP="008079D2">
      <w:pPr>
        <w:spacing w:after="0"/>
      </w:pPr>
      <w:r>
        <w:separator/>
      </w:r>
    </w:p>
  </w:endnote>
  <w:endnote w:type="continuationSeparator" w:id="0">
    <w:p w14:paraId="0B1DB9E2" w14:textId="77777777" w:rsidR="00D24D2F" w:rsidRDefault="00D24D2F" w:rsidP="008079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0EF82" w14:textId="77777777" w:rsidR="005E39D5" w:rsidRPr="0087357F" w:rsidRDefault="000207ED" w:rsidP="0087357F">
    <w:pPr>
      <w:pStyle w:val="Zpat"/>
      <w:jc w:val="right"/>
      <w:rPr>
        <w:sz w:val="18"/>
        <w:szCs w:val="18"/>
      </w:rPr>
    </w:pPr>
    <w:r w:rsidRPr="00D1470A">
      <w:rPr>
        <w:sz w:val="18"/>
        <w:szCs w:val="18"/>
      </w:rPr>
      <w:fldChar w:fldCharType="begin"/>
    </w:r>
    <w:r w:rsidR="005E39D5" w:rsidRPr="00D1470A">
      <w:rPr>
        <w:sz w:val="18"/>
        <w:szCs w:val="18"/>
      </w:rPr>
      <w:instrText>PAGE   \* MERGEFORMAT</w:instrText>
    </w:r>
    <w:r w:rsidRPr="00D1470A">
      <w:rPr>
        <w:sz w:val="18"/>
        <w:szCs w:val="18"/>
      </w:rPr>
      <w:fldChar w:fldCharType="separate"/>
    </w:r>
    <w:r w:rsidR="001E4281">
      <w:rPr>
        <w:noProof/>
        <w:sz w:val="18"/>
        <w:szCs w:val="18"/>
      </w:rPr>
      <w:t>2</w:t>
    </w:r>
    <w:r w:rsidRPr="00D1470A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6696A" w14:textId="77777777" w:rsidR="00D24D2F" w:rsidRDefault="00D24D2F" w:rsidP="008079D2">
      <w:pPr>
        <w:spacing w:after="0"/>
      </w:pPr>
      <w:r>
        <w:separator/>
      </w:r>
    </w:p>
  </w:footnote>
  <w:footnote w:type="continuationSeparator" w:id="0">
    <w:p w14:paraId="3BD6AA1B" w14:textId="77777777" w:rsidR="00D24D2F" w:rsidRDefault="00D24D2F" w:rsidP="008079D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219"/>
    <w:multiLevelType w:val="multilevel"/>
    <w:tmpl w:val="AEE8A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6BD26D7"/>
    <w:multiLevelType w:val="hybridMultilevel"/>
    <w:tmpl w:val="5C9C3F0A"/>
    <w:lvl w:ilvl="0" w:tplc="35BE3A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A7D9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5A1037"/>
    <w:multiLevelType w:val="hybridMultilevel"/>
    <w:tmpl w:val="768A050E"/>
    <w:lvl w:ilvl="0" w:tplc="AB0C9F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D2468"/>
    <w:multiLevelType w:val="hybridMultilevel"/>
    <w:tmpl w:val="DF927420"/>
    <w:lvl w:ilvl="0" w:tplc="35BE3A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127F1"/>
    <w:multiLevelType w:val="hybridMultilevel"/>
    <w:tmpl w:val="F9667CA6"/>
    <w:lvl w:ilvl="0" w:tplc="35BE3AC2">
      <w:start w:val="1"/>
      <w:numFmt w:val="bullet"/>
      <w:lvlText w:val="-"/>
      <w:lvlJc w:val="left"/>
      <w:pPr>
        <w:ind w:left="766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6" w15:restartNumberingAfterBreak="0">
    <w:nsid w:val="1B7877EC"/>
    <w:multiLevelType w:val="hybridMultilevel"/>
    <w:tmpl w:val="F13C30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9A0126"/>
    <w:multiLevelType w:val="multilevel"/>
    <w:tmpl w:val="BE3C7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219A41B4"/>
    <w:multiLevelType w:val="hybridMultilevel"/>
    <w:tmpl w:val="B42220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B4AF1"/>
    <w:multiLevelType w:val="hybridMultilevel"/>
    <w:tmpl w:val="62F49E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0EEA92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972F3"/>
    <w:multiLevelType w:val="hybridMultilevel"/>
    <w:tmpl w:val="376C9B4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E33B72"/>
    <w:multiLevelType w:val="hybridMultilevel"/>
    <w:tmpl w:val="C9A67530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6695107"/>
    <w:multiLevelType w:val="hybridMultilevel"/>
    <w:tmpl w:val="598020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0EEA92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860A3"/>
    <w:multiLevelType w:val="hybridMultilevel"/>
    <w:tmpl w:val="1E6A1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25C2A"/>
    <w:multiLevelType w:val="hybridMultilevel"/>
    <w:tmpl w:val="F2D4491A"/>
    <w:lvl w:ilvl="0" w:tplc="52DC13CC"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533E25"/>
    <w:multiLevelType w:val="multilevel"/>
    <w:tmpl w:val="87D44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6E72DA"/>
    <w:multiLevelType w:val="hybridMultilevel"/>
    <w:tmpl w:val="DFAA209C"/>
    <w:lvl w:ilvl="0" w:tplc="35BE3A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CF404C"/>
    <w:multiLevelType w:val="multilevel"/>
    <w:tmpl w:val="87D44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6295417"/>
    <w:multiLevelType w:val="hybridMultilevel"/>
    <w:tmpl w:val="D70685CE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2525B5"/>
    <w:multiLevelType w:val="multilevel"/>
    <w:tmpl w:val="6FA0C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4E351ACE"/>
    <w:multiLevelType w:val="hybridMultilevel"/>
    <w:tmpl w:val="FCC020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374A64"/>
    <w:multiLevelType w:val="hybridMultilevel"/>
    <w:tmpl w:val="2C4E21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3315B"/>
    <w:multiLevelType w:val="hybridMultilevel"/>
    <w:tmpl w:val="4502AF16"/>
    <w:lvl w:ilvl="0" w:tplc="0DFCE440">
      <w:start w:val="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23" w15:restartNumberingAfterBreak="0">
    <w:nsid w:val="55363286"/>
    <w:multiLevelType w:val="hybridMultilevel"/>
    <w:tmpl w:val="91120000"/>
    <w:lvl w:ilvl="0" w:tplc="81AACFB2">
      <w:start w:val="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777D65"/>
    <w:multiLevelType w:val="hybridMultilevel"/>
    <w:tmpl w:val="9A345024"/>
    <w:lvl w:ilvl="0" w:tplc="ADECB3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DE37D2"/>
    <w:multiLevelType w:val="hybridMultilevel"/>
    <w:tmpl w:val="3ECEDC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754DA"/>
    <w:multiLevelType w:val="hybridMultilevel"/>
    <w:tmpl w:val="DD0A5D2A"/>
    <w:lvl w:ilvl="0" w:tplc="83C23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E71E7"/>
    <w:multiLevelType w:val="multilevel"/>
    <w:tmpl w:val="6FA0C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8" w15:restartNumberingAfterBreak="0">
    <w:nsid w:val="5EDF48CB"/>
    <w:multiLevelType w:val="hybridMultilevel"/>
    <w:tmpl w:val="B15A5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A48B6"/>
    <w:multiLevelType w:val="multilevel"/>
    <w:tmpl w:val="6FA0C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0" w15:restartNumberingAfterBreak="0">
    <w:nsid w:val="65943A8B"/>
    <w:multiLevelType w:val="hybridMultilevel"/>
    <w:tmpl w:val="2AD0DB6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F4E61C8"/>
    <w:multiLevelType w:val="hybridMultilevel"/>
    <w:tmpl w:val="08BE9CF0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2" w15:restartNumberingAfterBreak="0">
    <w:nsid w:val="6F7B0964"/>
    <w:multiLevelType w:val="multilevel"/>
    <w:tmpl w:val="AEE8A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 w15:restartNumberingAfterBreak="0">
    <w:nsid w:val="72F571A4"/>
    <w:multiLevelType w:val="hybridMultilevel"/>
    <w:tmpl w:val="15EA3B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115A6D"/>
    <w:multiLevelType w:val="hybridMultilevel"/>
    <w:tmpl w:val="8FE013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AA417A"/>
    <w:multiLevelType w:val="hybridMultilevel"/>
    <w:tmpl w:val="789800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0EEA92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0EEA92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D937AE"/>
    <w:multiLevelType w:val="hybridMultilevel"/>
    <w:tmpl w:val="AA06260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7351847">
    <w:abstractNumId w:val="2"/>
  </w:num>
  <w:num w:numId="2" w16cid:durableId="113720255">
    <w:abstractNumId w:val="4"/>
  </w:num>
  <w:num w:numId="3" w16cid:durableId="1108620750">
    <w:abstractNumId w:val="14"/>
  </w:num>
  <w:num w:numId="4" w16cid:durableId="1407991206">
    <w:abstractNumId w:val="1"/>
  </w:num>
  <w:num w:numId="5" w16cid:durableId="1408071078">
    <w:abstractNumId w:val="5"/>
  </w:num>
  <w:num w:numId="6" w16cid:durableId="537203712">
    <w:abstractNumId w:val="18"/>
  </w:num>
  <w:num w:numId="7" w16cid:durableId="1929190280">
    <w:abstractNumId w:val="27"/>
  </w:num>
  <w:num w:numId="8" w16cid:durableId="1428422814">
    <w:abstractNumId w:val="19"/>
  </w:num>
  <w:num w:numId="9" w16cid:durableId="1346595489">
    <w:abstractNumId w:val="28"/>
  </w:num>
  <w:num w:numId="10" w16cid:durableId="2143764184">
    <w:abstractNumId w:val="0"/>
  </w:num>
  <w:num w:numId="11" w16cid:durableId="598877333">
    <w:abstractNumId w:val="33"/>
  </w:num>
  <w:num w:numId="12" w16cid:durableId="836192758">
    <w:abstractNumId w:val="10"/>
  </w:num>
  <w:num w:numId="13" w16cid:durableId="740448018">
    <w:abstractNumId w:val="21"/>
  </w:num>
  <w:num w:numId="14" w16cid:durableId="186526281">
    <w:abstractNumId w:val="34"/>
  </w:num>
  <w:num w:numId="15" w16cid:durableId="1790658497">
    <w:abstractNumId w:val="15"/>
  </w:num>
  <w:num w:numId="16" w16cid:durableId="2120754430">
    <w:abstractNumId w:val="17"/>
  </w:num>
  <w:num w:numId="17" w16cid:durableId="1328243631">
    <w:abstractNumId w:val="20"/>
  </w:num>
  <w:num w:numId="18" w16cid:durableId="2141074985">
    <w:abstractNumId w:val="6"/>
  </w:num>
  <w:num w:numId="19" w16cid:durableId="74673193">
    <w:abstractNumId w:val="25"/>
  </w:num>
  <w:num w:numId="20" w16cid:durableId="882643060">
    <w:abstractNumId w:val="13"/>
  </w:num>
  <w:num w:numId="21" w16cid:durableId="1541280164">
    <w:abstractNumId w:val="8"/>
  </w:num>
  <w:num w:numId="22" w16cid:durableId="20851054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43097963">
    <w:abstractNumId w:val="22"/>
  </w:num>
  <w:num w:numId="24" w16cid:durableId="669528418">
    <w:abstractNumId w:val="16"/>
  </w:num>
  <w:num w:numId="25" w16cid:durableId="772017969">
    <w:abstractNumId w:val="31"/>
  </w:num>
  <w:num w:numId="26" w16cid:durableId="133449279">
    <w:abstractNumId w:val="23"/>
  </w:num>
  <w:num w:numId="27" w16cid:durableId="525022206">
    <w:abstractNumId w:val="24"/>
  </w:num>
  <w:num w:numId="28" w16cid:durableId="1203713689">
    <w:abstractNumId w:val="7"/>
  </w:num>
  <w:num w:numId="29" w16cid:durableId="997421554">
    <w:abstractNumId w:val="3"/>
  </w:num>
  <w:num w:numId="30" w16cid:durableId="338890386">
    <w:abstractNumId w:val="26"/>
  </w:num>
  <w:num w:numId="31" w16cid:durableId="539587643">
    <w:abstractNumId w:val="35"/>
  </w:num>
  <w:num w:numId="32" w16cid:durableId="1529106323">
    <w:abstractNumId w:val="12"/>
  </w:num>
  <w:num w:numId="33" w16cid:durableId="248079783">
    <w:abstractNumId w:val="30"/>
  </w:num>
  <w:num w:numId="34" w16cid:durableId="1924147724">
    <w:abstractNumId w:val="32"/>
  </w:num>
  <w:num w:numId="35" w16cid:durableId="910426933">
    <w:abstractNumId w:val="36"/>
  </w:num>
  <w:num w:numId="36" w16cid:durableId="731974541">
    <w:abstractNumId w:val="29"/>
  </w:num>
  <w:num w:numId="37" w16cid:durableId="9676636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45"/>
    <w:rsid w:val="000104A6"/>
    <w:rsid w:val="000207ED"/>
    <w:rsid w:val="00033E5B"/>
    <w:rsid w:val="00034975"/>
    <w:rsid w:val="000765CB"/>
    <w:rsid w:val="00080A1E"/>
    <w:rsid w:val="000A6EEE"/>
    <w:rsid w:val="000B1A1B"/>
    <w:rsid w:val="000C3749"/>
    <w:rsid w:val="000C37E1"/>
    <w:rsid w:val="000D7684"/>
    <w:rsid w:val="000E1123"/>
    <w:rsid w:val="00102BE2"/>
    <w:rsid w:val="00115349"/>
    <w:rsid w:val="001166DD"/>
    <w:rsid w:val="00173610"/>
    <w:rsid w:val="001743B9"/>
    <w:rsid w:val="001B234C"/>
    <w:rsid w:val="001D15EA"/>
    <w:rsid w:val="001D5E6C"/>
    <w:rsid w:val="001D71BA"/>
    <w:rsid w:val="001E4281"/>
    <w:rsid w:val="0021470E"/>
    <w:rsid w:val="00230C2C"/>
    <w:rsid w:val="0024403B"/>
    <w:rsid w:val="002534F3"/>
    <w:rsid w:val="00266C49"/>
    <w:rsid w:val="002854DB"/>
    <w:rsid w:val="00332A4B"/>
    <w:rsid w:val="003423EA"/>
    <w:rsid w:val="00396CF2"/>
    <w:rsid w:val="003A621F"/>
    <w:rsid w:val="003B52DB"/>
    <w:rsid w:val="00400345"/>
    <w:rsid w:val="00451029"/>
    <w:rsid w:val="00454576"/>
    <w:rsid w:val="004806AF"/>
    <w:rsid w:val="00493311"/>
    <w:rsid w:val="004E350C"/>
    <w:rsid w:val="0053614A"/>
    <w:rsid w:val="00536904"/>
    <w:rsid w:val="00550506"/>
    <w:rsid w:val="00555191"/>
    <w:rsid w:val="00563F1C"/>
    <w:rsid w:val="005705F3"/>
    <w:rsid w:val="005935C0"/>
    <w:rsid w:val="005D7A06"/>
    <w:rsid w:val="005E389A"/>
    <w:rsid w:val="005E39D5"/>
    <w:rsid w:val="006039E3"/>
    <w:rsid w:val="00606F24"/>
    <w:rsid w:val="00610DAA"/>
    <w:rsid w:val="00641545"/>
    <w:rsid w:val="00672D9C"/>
    <w:rsid w:val="0068058A"/>
    <w:rsid w:val="00691856"/>
    <w:rsid w:val="006A47CE"/>
    <w:rsid w:val="006E7C96"/>
    <w:rsid w:val="006F0C59"/>
    <w:rsid w:val="007050DC"/>
    <w:rsid w:val="00745B0E"/>
    <w:rsid w:val="00753C9B"/>
    <w:rsid w:val="00765EF4"/>
    <w:rsid w:val="0078206B"/>
    <w:rsid w:val="007C05BC"/>
    <w:rsid w:val="007D0416"/>
    <w:rsid w:val="007D3ACE"/>
    <w:rsid w:val="008079D2"/>
    <w:rsid w:val="00841B1C"/>
    <w:rsid w:val="0087357F"/>
    <w:rsid w:val="008A2246"/>
    <w:rsid w:val="008C589A"/>
    <w:rsid w:val="008E0C1B"/>
    <w:rsid w:val="008E17C6"/>
    <w:rsid w:val="008F424B"/>
    <w:rsid w:val="0090055E"/>
    <w:rsid w:val="009059B6"/>
    <w:rsid w:val="00925F67"/>
    <w:rsid w:val="00941EC3"/>
    <w:rsid w:val="00962DC3"/>
    <w:rsid w:val="00987781"/>
    <w:rsid w:val="009C18A5"/>
    <w:rsid w:val="009C3D5C"/>
    <w:rsid w:val="009C7F60"/>
    <w:rsid w:val="009E54A9"/>
    <w:rsid w:val="00A05E57"/>
    <w:rsid w:val="00A05F95"/>
    <w:rsid w:val="00A1309C"/>
    <w:rsid w:val="00A436E4"/>
    <w:rsid w:val="00A47BD5"/>
    <w:rsid w:val="00A7142D"/>
    <w:rsid w:val="00A81957"/>
    <w:rsid w:val="00A831DC"/>
    <w:rsid w:val="00A85EDE"/>
    <w:rsid w:val="00A86692"/>
    <w:rsid w:val="00AA40C9"/>
    <w:rsid w:val="00AA79FC"/>
    <w:rsid w:val="00AB16A4"/>
    <w:rsid w:val="00AC19A3"/>
    <w:rsid w:val="00AD4C72"/>
    <w:rsid w:val="00B44241"/>
    <w:rsid w:val="00B44F8D"/>
    <w:rsid w:val="00B56EF0"/>
    <w:rsid w:val="00B639D2"/>
    <w:rsid w:val="00B64B17"/>
    <w:rsid w:val="00B66E60"/>
    <w:rsid w:val="00B713EE"/>
    <w:rsid w:val="00BA633C"/>
    <w:rsid w:val="00BB7C85"/>
    <w:rsid w:val="00BF2888"/>
    <w:rsid w:val="00BF5B92"/>
    <w:rsid w:val="00C12326"/>
    <w:rsid w:val="00C16E04"/>
    <w:rsid w:val="00C235FF"/>
    <w:rsid w:val="00C329A0"/>
    <w:rsid w:val="00CA36FF"/>
    <w:rsid w:val="00CB026A"/>
    <w:rsid w:val="00CB588D"/>
    <w:rsid w:val="00CB7DE5"/>
    <w:rsid w:val="00CE4534"/>
    <w:rsid w:val="00CF2EAB"/>
    <w:rsid w:val="00CF54AB"/>
    <w:rsid w:val="00D24D2F"/>
    <w:rsid w:val="00D271F1"/>
    <w:rsid w:val="00D313E6"/>
    <w:rsid w:val="00D573A6"/>
    <w:rsid w:val="00D644FD"/>
    <w:rsid w:val="00DB56C2"/>
    <w:rsid w:val="00E40C46"/>
    <w:rsid w:val="00E76FA7"/>
    <w:rsid w:val="00EB0DD6"/>
    <w:rsid w:val="00EB535D"/>
    <w:rsid w:val="00ED1625"/>
    <w:rsid w:val="00ED1C0E"/>
    <w:rsid w:val="00EE3D91"/>
    <w:rsid w:val="00F00A8E"/>
    <w:rsid w:val="00F2530E"/>
    <w:rsid w:val="00F354FB"/>
    <w:rsid w:val="00F42D80"/>
    <w:rsid w:val="00F56A14"/>
    <w:rsid w:val="00F60386"/>
    <w:rsid w:val="00FA20AB"/>
    <w:rsid w:val="00FA6DB3"/>
    <w:rsid w:val="00FE7521"/>
    <w:rsid w:val="00FF0225"/>
    <w:rsid w:val="00FF387A"/>
    <w:rsid w:val="00FF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C4D85"/>
  <w15:docId w15:val="{71DBDAB4-5508-4CFB-8BA7-B4C617E2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5191"/>
    <w:pPr>
      <w:spacing w:after="120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987781"/>
    <w:pPr>
      <w:keepNext/>
      <w:keepLines/>
      <w:spacing w:before="240" w:after="240"/>
      <w:outlineLvl w:val="0"/>
    </w:pPr>
    <w:rPr>
      <w:rFonts w:eastAsia="Times New Roman"/>
      <w:b/>
      <w:color w:val="000000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87781"/>
    <w:pPr>
      <w:keepNext/>
      <w:keepLines/>
      <w:spacing w:before="200" w:after="200"/>
      <w:outlineLvl w:val="1"/>
    </w:pPr>
    <w:rPr>
      <w:rFonts w:eastAsia="Times New Roman"/>
      <w:b/>
      <w:color w:val="000000"/>
      <w:sz w:val="24"/>
      <w:szCs w:val="26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10DAA"/>
    <w:pPr>
      <w:keepNext/>
      <w:keepLines/>
      <w:spacing w:before="200" w:after="0"/>
      <w:outlineLvl w:val="4"/>
    </w:pPr>
    <w:rPr>
      <w:rFonts w:ascii="Calibri Light" w:eastAsia="Times New Roman" w:hAnsi="Calibri Light"/>
      <w:color w:val="1F4D7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389A"/>
    <w:pPr>
      <w:keepNext/>
      <w:keepLines/>
      <w:spacing w:before="40" w:after="0"/>
      <w:outlineLvl w:val="5"/>
    </w:pPr>
    <w:rPr>
      <w:rFonts w:ascii="Calibri Light" w:eastAsia="Times New Roman" w:hAnsi="Calibri Light"/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55191"/>
    <w:pPr>
      <w:spacing w:after="120"/>
      <w:jc w:val="both"/>
    </w:pPr>
    <w:rPr>
      <w:sz w:val="22"/>
      <w:szCs w:val="22"/>
      <w:lang w:eastAsia="en-US"/>
    </w:rPr>
  </w:style>
  <w:style w:type="character" w:customStyle="1" w:styleId="Nadpis1Char">
    <w:name w:val="Nadpis 1 Char"/>
    <w:link w:val="Nadpis1"/>
    <w:uiPriority w:val="9"/>
    <w:rsid w:val="00987781"/>
    <w:rPr>
      <w:rFonts w:eastAsia="Times New Roman" w:cs="Times New Roman"/>
      <w:b/>
      <w:color w:val="000000"/>
      <w:sz w:val="28"/>
      <w:szCs w:val="32"/>
    </w:rPr>
  </w:style>
  <w:style w:type="character" w:customStyle="1" w:styleId="Nadpis2Char">
    <w:name w:val="Nadpis 2 Char"/>
    <w:link w:val="Nadpis2"/>
    <w:uiPriority w:val="9"/>
    <w:rsid w:val="00987781"/>
    <w:rPr>
      <w:rFonts w:eastAsia="Times New Roman" w:cs="Times New Roman"/>
      <w:b/>
      <w:color w:val="000000"/>
      <w:sz w:val="24"/>
      <w:szCs w:val="26"/>
    </w:rPr>
  </w:style>
  <w:style w:type="paragraph" w:styleId="Odstavecseseznamem">
    <w:name w:val="List Paragraph"/>
    <w:basedOn w:val="Normln"/>
    <w:uiPriority w:val="34"/>
    <w:qFormat/>
    <w:rsid w:val="00555191"/>
    <w:pPr>
      <w:ind w:left="720"/>
    </w:pPr>
  </w:style>
  <w:style w:type="character" w:styleId="Zdraznnintenzivn">
    <w:name w:val="Intense Emphasis"/>
    <w:uiPriority w:val="21"/>
    <w:qFormat/>
    <w:rsid w:val="008079D2"/>
    <w:rPr>
      <w:i/>
      <w:iCs/>
      <w:color w:val="00309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18A5"/>
    <w:pPr>
      <w:pBdr>
        <w:top w:val="single" w:sz="4" w:space="10" w:color="003094"/>
        <w:bottom w:val="single" w:sz="4" w:space="10" w:color="003094"/>
      </w:pBdr>
      <w:spacing w:before="360" w:after="360"/>
      <w:ind w:left="864" w:right="864"/>
      <w:jc w:val="center"/>
    </w:pPr>
    <w:rPr>
      <w:i/>
      <w:iCs/>
      <w:color w:val="003094"/>
    </w:rPr>
  </w:style>
  <w:style w:type="character" w:customStyle="1" w:styleId="VrazncittChar">
    <w:name w:val="Výrazný citát Char"/>
    <w:link w:val="Vrazncitt"/>
    <w:uiPriority w:val="30"/>
    <w:rsid w:val="009C18A5"/>
    <w:rPr>
      <w:i/>
      <w:iCs/>
      <w:color w:val="003094"/>
    </w:rPr>
  </w:style>
  <w:style w:type="character" w:styleId="Odkazintenzivn">
    <w:name w:val="Intense Reference"/>
    <w:uiPriority w:val="32"/>
    <w:qFormat/>
    <w:rsid w:val="008079D2"/>
    <w:rPr>
      <w:b/>
      <w:bCs/>
      <w:smallCaps/>
      <w:color w:val="003094"/>
      <w:spacing w:val="5"/>
    </w:rPr>
  </w:style>
  <w:style w:type="table" w:styleId="Mkatabulky">
    <w:name w:val="Table Grid"/>
    <w:basedOn w:val="Normlntabulka"/>
    <w:uiPriority w:val="39"/>
    <w:rsid w:val="00807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tltabulkasmkou1zvraznn11">
    <w:name w:val="Světlá tabulka s mřížkou 1 – zvýraznění 11"/>
    <w:basedOn w:val="Normlntabulka"/>
    <w:uiPriority w:val="46"/>
    <w:rsid w:val="008079D2"/>
    <w:tblPr>
      <w:tblStyleRowBandSize w:val="1"/>
      <w:tblStyleColBandSize w:val="1"/>
      <w:tblBorders>
        <w:top w:val="single" w:sz="4" w:space="0" w:color="003094"/>
        <w:left w:val="single" w:sz="4" w:space="0" w:color="003094"/>
        <w:bottom w:val="single" w:sz="4" w:space="0" w:color="003094"/>
        <w:right w:val="single" w:sz="4" w:space="0" w:color="003094"/>
        <w:insideH w:val="single" w:sz="4" w:space="0" w:color="003094"/>
        <w:insideV w:val="single" w:sz="4" w:space="0" w:color="003094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mkatabulky1">
    <w:name w:val="Světlá mřížka tabulky1"/>
    <w:basedOn w:val="Normlntabulka"/>
    <w:uiPriority w:val="40"/>
    <w:rsid w:val="008079D2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Zhlav">
    <w:name w:val="header"/>
    <w:basedOn w:val="Normln"/>
    <w:link w:val="ZhlavChar"/>
    <w:uiPriority w:val="99"/>
    <w:unhideWhenUsed/>
    <w:rsid w:val="008079D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8079D2"/>
  </w:style>
  <w:style w:type="paragraph" w:styleId="Zpat">
    <w:name w:val="footer"/>
    <w:basedOn w:val="Normln"/>
    <w:link w:val="ZpatChar"/>
    <w:uiPriority w:val="99"/>
    <w:unhideWhenUsed/>
    <w:rsid w:val="008079D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8079D2"/>
  </w:style>
  <w:style w:type="character" w:styleId="Siln">
    <w:name w:val="Strong"/>
    <w:uiPriority w:val="22"/>
    <w:qFormat/>
    <w:rsid w:val="009C18A5"/>
    <w:rPr>
      <w:b/>
      <w:bCs/>
    </w:rPr>
  </w:style>
  <w:style w:type="paragraph" w:styleId="Citt">
    <w:name w:val="Quote"/>
    <w:basedOn w:val="Normln"/>
    <w:next w:val="Normln"/>
    <w:link w:val="CittChar"/>
    <w:uiPriority w:val="29"/>
    <w:qFormat/>
    <w:rsid w:val="009C18A5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tChar">
    <w:name w:val="Citát Char"/>
    <w:link w:val="Citt"/>
    <w:uiPriority w:val="29"/>
    <w:rsid w:val="009C18A5"/>
    <w:rPr>
      <w:i/>
      <w:iCs/>
      <w:color w:val="404040"/>
    </w:rPr>
  </w:style>
  <w:style w:type="paragraph" w:styleId="Zkladntext">
    <w:name w:val="Body Text"/>
    <w:basedOn w:val="Normln"/>
    <w:link w:val="ZkladntextChar"/>
    <w:uiPriority w:val="99"/>
    <w:rsid w:val="00925F67"/>
    <w:pPr>
      <w:tabs>
        <w:tab w:val="left" w:pos="709"/>
      </w:tabs>
      <w:spacing w:after="0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link w:val="Zkladntext"/>
    <w:uiPriority w:val="99"/>
    <w:rsid w:val="00925F67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925F67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925F67"/>
  </w:style>
  <w:style w:type="paragraph" w:customStyle="1" w:styleId="Default">
    <w:name w:val="Default"/>
    <w:rsid w:val="0040034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Nadpis5Char">
    <w:name w:val="Nadpis 5 Char"/>
    <w:link w:val="Nadpis5"/>
    <w:uiPriority w:val="9"/>
    <w:semiHidden/>
    <w:rsid w:val="00610DAA"/>
    <w:rPr>
      <w:rFonts w:ascii="Calibri Light" w:eastAsia="Times New Roman" w:hAnsi="Calibri Light" w:cs="Times New Roman"/>
      <w:color w:val="1F4D78"/>
    </w:rPr>
  </w:style>
  <w:style w:type="paragraph" w:customStyle="1" w:styleId="mesto">
    <w:name w:val="mesto"/>
    <w:link w:val="mestoChar"/>
    <w:qFormat/>
    <w:rsid w:val="005E389A"/>
    <w:pPr>
      <w:tabs>
        <w:tab w:val="right" w:pos="9070"/>
      </w:tabs>
    </w:pPr>
    <w:rPr>
      <w:rFonts w:ascii="Calibri Light" w:eastAsia="Times New Roman" w:hAnsi="Calibri Light"/>
      <w:b/>
      <w:bCs/>
      <w:color w:val="003094"/>
      <w:sz w:val="18"/>
      <w:szCs w:val="18"/>
      <w:lang w:eastAsia="en-US"/>
    </w:rPr>
  </w:style>
  <w:style w:type="paragraph" w:customStyle="1" w:styleId="adresa">
    <w:name w:val="adresa"/>
    <w:basedOn w:val="Nadpis6"/>
    <w:link w:val="adresaChar"/>
    <w:qFormat/>
    <w:rsid w:val="005E389A"/>
    <w:pPr>
      <w:keepLines w:val="0"/>
      <w:tabs>
        <w:tab w:val="right" w:pos="9070"/>
      </w:tabs>
      <w:suppressAutoHyphens/>
      <w:spacing w:before="0"/>
    </w:pPr>
    <w:rPr>
      <w:bCs/>
      <w:color w:val="595959"/>
      <w:sz w:val="18"/>
      <w:szCs w:val="18"/>
    </w:rPr>
  </w:style>
  <w:style w:type="character" w:customStyle="1" w:styleId="mestoChar">
    <w:name w:val="mesto Char"/>
    <w:link w:val="mesto"/>
    <w:locked/>
    <w:rsid w:val="005E389A"/>
    <w:rPr>
      <w:rFonts w:ascii="Calibri Light" w:eastAsia="Times New Roman" w:hAnsi="Calibri Light" w:cs="Times New Roman"/>
      <w:b/>
      <w:bCs/>
      <w:color w:val="003094"/>
      <w:sz w:val="18"/>
      <w:szCs w:val="18"/>
    </w:rPr>
  </w:style>
  <w:style w:type="character" w:customStyle="1" w:styleId="adresaChar">
    <w:name w:val="adresa Char"/>
    <w:link w:val="adresa"/>
    <w:locked/>
    <w:rsid w:val="005E389A"/>
    <w:rPr>
      <w:rFonts w:ascii="Calibri Light" w:eastAsia="Times New Roman" w:hAnsi="Calibri Light" w:cs="Times New Roman"/>
      <w:bCs/>
      <w:color w:val="595959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E389A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5E389A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5E389A"/>
    <w:rPr>
      <w:vertAlign w:val="superscript"/>
    </w:rPr>
  </w:style>
  <w:style w:type="character" w:customStyle="1" w:styleId="Nadpis6Char">
    <w:name w:val="Nadpis 6 Char"/>
    <w:link w:val="Nadpis6"/>
    <w:uiPriority w:val="9"/>
    <w:semiHidden/>
    <w:rsid w:val="005E389A"/>
    <w:rPr>
      <w:rFonts w:ascii="Calibri Light" w:eastAsia="Times New Roman" w:hAnsi="Calibri Light" w:cs="Times New Roman"/>
      <w:color w:val="1F4D78"/>
    </w:rPr>
  </w:style>
  <w:style w:type="paragraph" w:customStyle="1" w:styleId="Textvtabulce">
    <w:name w:val="Text v tabulce"/>
    <w:basedOn w:val="Normln"/>
    <w:rsid w:val="009059B6"/>
    <w:pPr>
      <w:spacing w:after="0"/>
      <w:jc w:val="left"/>
    </w:pPr>
    <w:rPr>
      <w:rFonts w:ascii="Times New Roman" w:eastAsia="Times New Roman" w:hAnsi="Times New Roman"/>
      <w:szCs w:val="24"/>
      <w:lang w:eastAsia="cs-CZ"/>
    </w:rPr>
  </w:style>
  <w:style w:type="character" w:styleId="Zstupntext">
    <w:name w:val="Placeholder Text"/>
    <w:uiPriority w:val="99"/>
    <w:semiHidden/>
    <w:rsid w:val="00606F24"/>
    <w:rPr>
      <w:color w:val="808080"/>
    </w:rPr>
  </w:style>
  <w:style w:type="paragraph" w:styleId="Revize">
    <w:name w:val="Revision"/>
    <w:hidden/>
    <w:uiPriority w:val="99"/>
    <w:semiHidden/>
    <w:rsid w:val="00230C2C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AA79F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A79FC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AA79F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A79FC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AA79FC"/>
    <w:rPr>
      <w:b/>
      <w:bCs/>
      <w:lang w:eastAsia="en-US"/>
    </w:rPr>
  </w:style>
  <w:style w:type="character" w:styleId="Hypertextovodkaz">
    <w:name w:val="Hyperlink"/>
    <w:uiPriority w:val="99"/>
    <w:unhideWhenUsed/>
    <w:rsid w:val="00AD4C72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AD4C72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806A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leska.leona\AppData\Roaming\Microsoft\Templates\RM.do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B754BE-147F-4564-B674-720AC650A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RM.dotm</Template>
  <TotalTime>12</TotalTime>
  <Pages>1</Pages>
  <Words>63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Rýmařov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pleska.leona</dc:creator>
  <cp:keywords/>
  <cp:lastModifiedBy>Bc. Pleská Leona</cp:lastModifiedBy>
  <cp:revision>6</cp:revision>
  <dcterms:created xsi:type="dcterms:W3CDTF">2026-09-02T07:40:00Z</dcterms:created>
  <dcterms:modified xsi:type="dcterms:W3CDTF">2026-09-25T06:23:00Z</dcterms:modified>
</cp:coreProperties>
</file>